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0D98D" w14:textId="6F24A567" w:rsidR="00735F5A" w:rsidRDefault="006F1758" w:rsidP="00D87C4C">
      <w:pPr>
        <w:tabs>
          <w:tab w:val="left" w:pos="2143"/>
        </w:tabs>
        <w:spacing w:after="120"/>
      </w:pPr>
      <w:r>
        <w:rPr>
          <w:rFonts w:ascii="Arial" w:hAnsi="Arial" w:cs="Arial"/>
          <w:noProof/>
          <w:lang w:val="en-US" w:eastAsia="en-US"/>
        </w:rPr>
        <w:drawing>
          <wp:anchor distT="0" distB="0" distL="114300" distR="114300" simplePos="0" relativeHeight="251658752" behindDoc="1" locked="1" layoutInCell="1" allowOverlap="1" wp14:anchorId="7576D3BB" wp14:editId="6AA5B60D">
            <wp:simplePos x="0" y="0"/>
            <wp:positionH relativeFrom="column">
              <wp:posOffset>4792345</wp:posOffset>
            </wp:positionH>
            <wp:positionV relativeFrom="page">
              <wp:posOffset>525780</wp:posOffset>
            </wp:positionV>
            <wp:extent cx="1510665" cy="860425"/>
            <wp:effectExtent l="0" t="0" r="0" b="0"/>
            <wp:wrapTight wrapText="bothSides">
              <wp:wrapPolygon edited="0">
                <wp:start x="0" y="0"/>
                <wp:lineTo x="0" y="21042"/>
                <wp:lineTo x="21246" y="21042"/>
                <wp:lineTo x="21246" y="0"/>
                <wp:lineTo x="0" y="0"/>
              </wp:wrapPolygon>
            </wp:wrapTight>
            <wp:docPr id="35" name="Bild 35" descr="HI_Logo_grau_mit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I_Logo_grau_mitTex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05" t="-1303" r="-737" b="-13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665" cy="86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 wp14:anchorId="7245FA25" wp14:editId="019A4D17">
                <wp:simplePos x="0" y="0"/>
                <wp:positionH relativeFrom="column">
                  <wp:posOffset>4862195</wp:posOffset>
                </wp:positionH>
                <wp:positionV relativeFrom="page">
                  <wp:posOffset>1669415</wp:posOffset>
                </wp:positionV>
                <wp:extent cx="1694180" cy="2451100"/>
                <wp:effectExtent l="4445" t="2540" r="0" b="3810"/>
                <wp:wrapNone/>
                <wp:docPr id="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4180" cy="2451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20168A" w14:textId="77777777" w:rsidR="00C67291" w:rsidRPr="00AC38B8" w:rsidRDefault="00C67291">
                            <w:pP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AC38B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n-US"/>
                              </w:rPr>
                              <w:t>Wissenschaftsforum</w:t>
                            </w:r>
                            <w:r w:rsidRPr="00AC38B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val="en-US"/>
                              </w:rPr>
                              <w:br/>
                            </w:r>
                            <w:r w:rsidRPr="00AC38B8"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en-US"/>
                              </w:rPr>
                              <w:t>Leibniz Graduate School</w:t>
                            </w:r>
                          </w:p>
                          <w:p w14:paraId="750D696C" w14:textId="77777777" w:rsidR="00C67291" w:rsidRPr="00AC38B8" w:rsidRDefault="00C67291">
                            <w:pP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en-US"/>
                              </w:rPr>
                              <w:t>‘’</w:t>
                            </w:r>
                            <w:r w:rsidRPr="00AC38B8"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en-US"/>
                              </w:rPr>
                              <w:t>History, Knowledge, Media in East Central Eu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en-US"/>
                              </w:rPr>
                              <w:t>r</w:t>
                            </w:r>
                            <w:r w:rsidRPr="00AC38B8"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en-US"/>
                              </w:rPr>
                              <w:t>ope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  <w:lang w:val="en-US"/>
                              </w:rPr>
                              <w:t>’’</w:t>
                            </w:r>
                          </w:p>
                          <w:p w14:paraId="1E924468" w14:textId="77777777" w:rsidR="00C67291" w:rsidRPr="00AC38B8" w:rsidRDefault="00C6729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6C56FA1C" w14:textId="77777777" w:rsidR="00C67291" w:rsidRPr="00AC38B8" w:rsidRDefault="00C67291" w:rsidP="00C46631">
                            <w:pPr>
                              <w:rPr>
                                <w:rFonts w:ascii="Arial" w:hAnsi="Arial" w:cs="Arial"/>
                                <w:b/>
                                <w:spacing w:val="-2"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AC38B8">
                              <w:rPr>
                                <w:rFonts w:ascii="Arial" w:hAnsi="Arial" w:cs="Arial"/>
                                <w:b/>
                                <w:spacing w:val="-2"/>
                                <w:sz w:val="14"/>
                                <w:szCs w:val="14"/>
                                <w:lang w:val="en-US"/>
                              </w:rPr>
                              <w:t>Dr. Victoria Harms</w:t>
                            </w:r>
                          </w:p>
                          <w:p w14:paraId="5FC5E414" w14:textId="77777777" w:rsidR="00C67291" w:rsidRPr="00AC38B8" w:rsidRDefault="00C67291" w:rsidP="00C46631">
                            <w:pPr>
                              <w:rPr>
                                <w:rFonts w:ascii="Arial" w:hAnsi="Arial" w:cs="Arial"/>
                                <w:b/>
                                <w:spacing w:val="-2"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AC38B8">
                              <w:rPr>
                                <w:rFonts w:ascii="Arial" w:hAnsi="Arial" w:cs="Arial"/>
                                <w:b/>
                                <w:spacing w:val="-2"/>
                                <w:sz w:val="14"/>
                                <w:szCs w:val="14"/>
                                <w:lang w:val="en-US"/>
                              </w:rPr>
                              <w:t>Post-doc</w:t>
                            </w:r>
                            <w:r>
                              <w:rPr>
                                <w:rFonts w:ascii="Arial" w:hAnsi="Arial" w:cs="Arial"/>
                                <w:b/>
                                <w:spacing w:val="-2"/>
                                <w:sz w:val="14"/>
                                <w:szCs w:val="14"/>
                                <w:lang w:val="en-US"/>
                              </w:rPr>
                              <w:t>toral</w:t>
                            </w:r>
                            <w:r w:rsidRPr="00AC38B8">
                              <w:rPr>
                                <w:rFonts w:ascii="Arial" w:hAnsi="Arial" w:cs="Arial"/>
                                <w:b/>
                                <w:spacing w:val="-2"/>
                                <w:sz w:val="14"/>
                                <w:szCs w:val="14"/>
                                <w:lang w:val="en-US"/>
                              </w:rPr>
                              <w:t xml:space="preserve"> Fellow</w:t>
                            </w:r>
                          </w:p>
                          <w:p w14:paraId="45CBC049" w14:textId="77777777" w:rsidR="00C67291" w:rsidRPr="00AC38B8" w:rsidRDefault="00C67291" w:rsidP="00C4663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AC38B8">
                              <w:rPr>
                                <w:rFonts w:ascii="Arial" w:hAnsi="Arial" w:cs="Arial"/>
                                <w:sz w:val="12"/>
                                <w:szCs w:val="12"/>
                                <w:lang w:val="en-US"/>
                              </w:rPr>
                              <w:t xml:space="preserve"> </w:t>
                            </w:r>
                            <w:r w:rsidRPr="00AC38B8">
                              <w:rPr>
                                <w:rFonts w:ascii="Arial" w:hAnsi="Arial" w:cs="Arial"/>
                                <w:sz w:val="12"/>
                                <w:szCs w:val="12"/>
                                <w:lang w:val="en-US"/>
                              </w:rPr>
                              <w:br/>
                            </w:r>
                          </w:p>
                          <w:p w14:paraId="349C9560" w14:textId="77777777" w:rsidR="00C67291" w:rsidRPr="0001497B" w:rsidRDefault="00C67291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01497B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Gisonenweg 5-7</w:t>
                            </w:r>
                          </w:p>
                          <w:p w14:paraId="761B4A14" w14:textId="77777777" w:rsidR="00C67291" w:rsidRPr="0001497B" w:rsidRDefault="00C67291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01497B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35037 Marburg</w:t>
                            </w:r>
                          </w:p>
                          <w:p w14:paraId="0FF5E90A" w14:textId="77777777" w:rsidR="00C67291" w:rsidRPr="0001497B" w:rsidRDefault="00C67291" w:rsidP="0001497B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01497B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T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01497B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+49 6421 184-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236</w:t>
                            </w:r>
                          </w:p>
                          <w:p w14:paraId="67F9DD34" w14:textId="77777777" w:rsidR="00C67291" w:rsidRDefault="00C67291" w:rsidP="0001497B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01497B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F 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01497B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+49 6421 184-</w:t>
                            </w: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139</w:t>
                            </w:r>
                          </w:p>
                          <w:p w14:paraId="77A7F30C" w14:textId="77777777" w:rsidR="00C67291" w:rsidRDefault="00C67291" w:rsidP="00E81796">
                            <w:pPr>
                              <w:tabs>
                                <w:tab w:val="left" w:pos="360"/>
                              </w:tabs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0124076D" w14:textId="77777777" w:rsidR="00C67291" w:rsidRPr="0001497B" w:rsidRDefault="00C67291" w:rsidP="00E81796">
                            <w:pPr>
                              <w:tabs>
                                <w:tab w:val="left" w:pos="360"/>
                              </w:tabs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Victoria.harms</w:t>
                            </w:r>
                            <w:r w:rsidRPr="0001497B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@</w:t>
                            </w:r>
                          </w:p>
                          <w:p w14:paraId="5E3DA202" w14:textId="77777777" w:rsidR="00C67291" w:rsidRPr="0001497B" w:rsidRDefault="00C67291" w:rsidP="00E81796">
                            <w:pPr>
                              <w:tabs>
                                <w:tab w:val="left" w:pos="360"/>
                              </w:tabs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01497B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herder-institut.de</w:t>
                            </w:r>
                          </w:p>
                          <w:p w14:paraId="7D7D1684" w14:textId="77777777" w:rsidR="00C67291" w:rsidRDefault="00C6729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2D5D1EB" w14:textId="77777777" w:rsidR="00C67291" w:rsidRDefault="00C6729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fldChar w:fldCharType="begin"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instrText xml:space="preserve"> TIME \@ "dd.MM.yyyy" </w:instrTex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fldChar w:fldCharType="separate"/>
                            </w:r>
                            <w:r w:rsidR="00B77321">
                              <w:rPr>
                                <w:rFonts w:ascii="Arial" w:hAnsi="Arial" w:cs="Arial"/>
                                <w:noProof/>
                                <w:sz w:val="18"/>
                                <w:szCs w:val="18"/>
                              </w:rPr>
                              <w:t>11.11.2015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fldChar w:fldCharType="end"/>
                            </w:r>
                          </w:p>
                          <w:p w14:paraId="1FE309E7" w14:textId="77777777" w:rsidR="00C67291" w:rsidRDefault="00C6729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63FF9B1D" w14:textId="77777777" w:rsidR="00C67291" w:rsidRPr="00D95E50" w:rsidRDefault="00C6729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6" type="#_x0000_t202" style="position:absolute;margin-left:382.85pt;margin-top:131.45pt;width:133.4pt;height:19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" filled="f" stroked="f">
                <v:textbox>
                  <w:txbxContent>
                    <w:p w14:paraId="0720168A" w14:textId="77777777" w:rsidR="00C67291" w:rsidRPr="00AC38B8" w:rsidRDefault="00C67291">
                      <w:pPr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en-US"/>
                        </w:rPr>
                      </w:pPr>
                      <w:r w:rsidRPr="00AC38B8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n-US"/>
                        </w:rPr>
                        <w:t>Wissenschaftsforum</w:t>
                      </w:r>
                      <w:r w:rsidRPr="00AC38B8">
                        <w:rPr>
                          <w:rFonts w:ascii="Arial" w:hAnsi="Arial" w:cs="Arial"/>
                          <w:b/>
                          <w:sz w:val="18"/>
                          <w:szCs w:val="18"/>
                          <w:lang w:val="en-US"/>
                        </w:rPr>
                        <w:br/>
                      </w:r>
                      <w:r w:rsidRPr="00AC38B8"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en-US"/>
                        </w:rPr>
                        <w:t>Leibniz Graduate School</w:t>
                      </w:r>
                    </w:p>
                    <w:p w14:paraId="750D696C" w14:textId="77777777" w:rsidR="00C67291" w:rsidRPr="00AC38B8" w:rsidRDefault="00C67291">
                      <w:pPr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en-US"/>
                        </w:rPr>
                        <w:t>‘’</w:t>
                      </w:r>
                      <w:r w:rsidRPr="00AC38B8"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en-US"/>
                        </w:rPr>
                        <w:t>History, Knowledge, Media in East Central Eu</w:t>
                      </w:r>
                      <w:r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en-US"/>
                        </w:rPr>
                        <w:t>r</w:t>
                      </w:r>
                      <w:r w:rsidRPr="00AC38B8"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en-US"/>
                        </w:rPr>
                        <w:t>ope</w:t>
                      </w:r>
                      <w:r>
                        <w:rPr>
                          <w:rFonts w:ascii="Arial" w:hAnsi="Arial" w:cs="Arial"/>
                          <w:b/>
                          <w:sz w:val="14"/>
                          <w:szCs w:val="14"/>
                          <w:lang w:val="en-US"/>
                        </w:rPr>
                        <w:t>’’</w:t>
                      </w:r>
                    </w:p>
                    <w:p w14:paraId="1E924468" w14:textId="77777777" w:rsidR="00C67291" w:rsidRPr="00AC38B8" w:rsidRDefault="00C67291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</w:p>
                    <w:p w14:paraId="6C56FA1C" w14:textId="77777777" w:rsidR="00C67291" w:rsidRPr="00AC38B8" w:rsidRDefault="00C67291" w:rsidP="00C46631">
                      <w:pPr>
                        <w:rPr>
                          <w:rFonts w:ascii="Arial" w:hAnsi="Arial" w:cs="Arial"/>
                          <w:b/>
                          <w:spacing w:val="-2"/>
                          <w:sz w:val="14"/>
                          <w:szCs w:val="14"/>
                          <w:lang w:val="en-US"/>
                        </w:rPr>
                      </w:pPr>
                      <w:r w:rsidRPr="00AC38B8">
                        <w:rPr>
                          <w:rFonts w:ascii="Arial" w:hAnsi="Arial" w:cs="Arial"/>
                          <w:b/>
                          <w:spacing w:val="-2"/>
                          <w:sz w:val="14"/>
                          <w:szCs w:val="14"/>
                          <w:lang w:val="en-US"/>
                        </w:rPr>
                        <w:t>Dr. Victoria Harms</w:t>
                      </w:r>
                    </w:p>
                    <w:p w14:paraId="5FC5E414" w14:textId="77777777" w:rsidR="00C67291" w:rsidRPr="00AC38B8" w:rsidRDefault="00C67291" w:rsidP="00C46631">
                      <w:pPr>
                        <w:rPr>
                          <w:rFonts w:ascii="Arial" w:hAnsi="Arial" w:cs="Arial"/>
                          <w:b/>
                          <w:spacing w:val="-2"/>
                          <w:sz w:val="14"/>
                          <w:szCs w:val="14"/>
                          <w:lang w:val="en-US"/>
                        </w:rPr>
                      </w:pPr>
                      <w:r w:rsidRPr="00AC38B8">
                        <w:rPr>
                          <w:rFonts w:ascii="Arial" w:hAnsi="Arial" w:cs="Arial"/>
                          <w:b/>
                          <w:spacing w:val="-2"/>
                          <w:sz w:val="14"/>
                          <w:szCs w:val="14"/>
                          <w:lang w:val="en-US"/>
                        </w:rPr>
                        <w:t>Post-doc</w:t>
                      </w:r>
                      <w:r>
                        <w:rPr>
                          <w:rFonts w:ascii="Arial" w:hAnsi="Arial" w:cs="Arial"/>
                          <w:b/>
                          <w:spacing w:val="-2"/>
                          <w:sz w:val="14"/>
                          <w:szCs w:val="14"/>
                          <w:lang w:val="en-US"/>
                        </w:rPr>
                        <w:t>toral</w:t>
                      </w:r>
                      <w:r w:rsidRPr="00AC38B8">
                        <w:rPr>
                          <w:rFonts w:ascii="Arial" w:hAnsi="Arial" w:cs="Arial"/>
                          <w:b/>
                          <w:spacing w:val="-2"/>
                          <w:sz w:val="14"/>
                          <w:szCs w:val="14"/>
                          <w:lang w:val="en-US"/>
                        </w:rPr>
                        <w:t xml:space="preserve"> Fellow</w:t>
                      </w:r>
                    </w:p>
                    <w:p w14:paraId="45CBC049" w14:textId="77777777" w:rsidR="00C67291" w:rsidRPr="00AC38B8" w:rsidRDefault="00C67291" w:rsidP="00C46631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AC38B8">
                        <w:rPr>
                          <w:rFonts w:ascii="Arial" w:hAnsi="Arial" w:cs="Arial"/>
                          <w:sz w:val="12"/>
                          <w:szCs w:val="12"/>
                          <w:lang w:val="en-US"/>
                        </w:rPr>
                        <w:t xml:space="preserve"> </w:t>
                      </w:r>
                      <w:r w:rsidRPr="00AC38B8">
                        <w:rPr>
                          <w:rFonts w:ascii="Arial" w:hAnsi="Arial" w:cs="Arial"/>
                          <w:sz w:val="12"/>
                          <w:szCs w:val="12"/>
                          <w:lang w:val="en-US"/>
                        </w:rPr>
                        <w:br/>
                      </w:r>
                    </w:p>
                    <w:p w14:paraId="349C9560" w14:textId="77777777" w:rsidR="00C67291" w:rsidRPr="0001497B" w:rsidRDefault="00C67291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01497B">
                        <w:rPr>
                          <w:rFonts w:ascii="Arial" w:hAnsi="Arial" w:cs="Arial"/>
                          <w:sz w:val="14"/>
                          <w:szCs w:val="14"/>
                        </w:rPr>
                        <w:t>Gisonenweg 5-7</w:t>
                      </w:r>
                    </w:p>
                    <w:p w14:paraId="761B4A14" w14:textId="77777777" w:rsidR="00C67291" w:rsidRPr="0001497B" w:rsidRDefault="00C67291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01497B">
                        <w:rPr>
                          <w:rFonts w:ascii="Arial" w:hAnsi="Arial" w:cs="Arial"/>
                          <w:sz w:val="14"/>
                          <w:szCs w:val="14"/>
                        </w:rPr>
                        <w:t>35037 Marburg</w:t>
                      </w:r>
                    </w:p>
                    <w:p w14:paraId="0FF5E90A" w14:textId="77777777" w:rsidR="00C67291" w:rsidRPr="0001497B" w:rsidRDefault="00C67291" w:rsidP="0001497B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01497B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T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Pr="0001497B">
                        <w:rPr>
                          <w:rFonts w:ascii="Arial" w:hAnsi="Arial" w:cs="Arial"/>
                          <w:sz w:val="14"/>
                          <w:szCs w:val="14"/>
                        </w:rPr>
                        <w:t>+49 6421 184-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236</w:t>
                      </w:r>
                    </w:p>
                    <w:p w14:paraId="67F9DD34" w14:textId="77777777" w:rsidR="00C67291" w:rsidRDefault="00C67291" w:rsidP="0001497B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01497B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F 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</w:t>
                      </w:r>
                      <w:r w:rsidRPr="0001497B">
                        <w:rPr>
                          <w:rFonts w:ascii="Arial" w:hAnsi="Arial" w:cs="Arial"/>
                          <w:sz w:val="14"/>
                          <w:szCs w:val="14"/>
                        </w:rPr>
                        <w:t>+49 6421 184-</w:t>
                      </w: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139</w:t>
                      </w:r>
                    </w:p>
                    <w:p w14:paraId="77A7F30C" w14:textId="77777777" w:rsidR="00C67291" w:rsidRDefault="00C67291" w:rsidP="00E81796">
                      <w:pPr>
                        <w:tabs>
                          <w:tab w:val="left" w:pos="360"/>
                        </w:tabs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0124076D" w14:textId="77777777" w:rsidR="00C67291" w:rsidRPr="0001497B" w:rsidRDefault="00C67291" w:rsidP="00E81796">
                      <w:pPr>
                        <w:tabs>
                          <w:tab w:val="left" w:pos="360"/>
                        </w:tabs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Victoria.harms</w:t>
                      </w:r>
                      <w:r w:rsidRPr="0001497B">
                        <w:rPr>
                          <w:rFonts w:ascii="Arial" w:hAnsi="Arial" w:cs="Arial"/>
                          <w:sz w:val="14"/>
                          <w:szCs w:val="14"/>
                        </w:rPr>
                        <w:t>@</w:t>
                      </w:r>
                    </w:p>
                    <w:p w14:paraId="5E3DA202" w14:textId="77777777" w:rsidR="00C67291" w:rsidRPr="0001497B" w:rsidRDefault="00C67291" w:rsidP="00E81796">
                      <w:pPr>
                        <w:tabs>
                          <w:tab w:val="left" w:pos="360"/>
                        </w:tabs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01497B">
                        <w:rPr>
                          <w:rFonts w:ascii="Arial" w:hAnsi="Arial" w:cs="Arial"/>
                          <w:sz w:val="14"/>
                          <w:szCs w:val="14"/>
                        </w:rPr>
                        <w:t>herder-institut.de</w:t>
                      </w:r>
                    </w:p>
                    <w:p w14:paraId="7D7D1684" w14:textId="77777777" w:rsidR="00C67291" w:rsidRDefault="00C6729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42D5D1EB" w14:textId="77777777" w:rsidR="00C67291" w:rsidRDefault="00C6729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fldChar w:fldCharType="begin"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instrText xml:space="preserve"> TIME \@ "dd.MM.yyyy" </w:instrTex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fldChar w:fldCharType="separate"/>
                      </w:r>
                      <w:r w:rsidR="00B77321">
                        <w:rPr>
                          <w:rFonts w:ascii="Arial" w:hAnsi="Arial" w:cs="Arial"/>
                          <w:noProof/>
                          <w:sz w:val="18"/>
                          <w:szCs w:val="18"/>
                        </w:rPr>
                        <w:t>11.11.2015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fldChar w:fldCharType="end"/>
                      </w:r>
                    </w:p>
                    <w:p w14:paraId="1FE309E7" w14:textId="77777777" w:rsidR="00C67291" w:rsidRDefault="00C6729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63FF9B1D" w14:textId="77777777" w:rsidR="00C67291" w:rsidRPr="00D95E50" w:rsidRDefault="00C6729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6704" behindDoc="0" locked="1" layoutInCell="1" allowOverlap="1" wp14:anchorId="178C1159" wp14:editId="73823A54">
                <wp:simplePos x="0" y="0"/>
                <wp:positionH relativeFrom="column">
                  <wp:posOffset>4853305</wp:posOffset>
                </wp:positionH>
                <wp:positionV relativeFrom="page">
                  <wp:posOffset>8175625</wp:posOffset>
                </wp:positionV>
                <wp:extent cx="1600200" cy="1539240"/>
                <wp:effectExtent l="0" t="3175" r="4445" b="635"/>
                <wp:wrapNone/>
                <wp:docPr id="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153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394249" w14:textId="77777777" w:rsidR="00C67291" w:rsidRPr="00323AB0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323AB0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Sparkasse Marburg-Biedenkopf</w:t>
                            </w:r>
                          </w:p>
                          <w:p w14:paraId="78B0D058" w14:textId="77777777" w:rsidR="00C67291" w:rsidRPr="00323AB0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323AB0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BLZ 533 500 00</w:t>
                            </w:r>
                          </w:p>
                          <w:p w14:paraId="3235BA67" w14:textId="77777777" w:rsidR="00C67291" w:rsidRPr="00323AB0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323AB0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Kto.Nr. 15881</w:t>
                            </w:r>
                          </w:p>
                          <w:p w14:paraId="523CD3C3" w14:textId="77777777" w:rsidR="00C67291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0294D196" w14:textId="77777777" w:rsidR="00C67291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IBAN:</w:t>
                            </w:r>
                            <w:r w:rsidRPr="000B4F5C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DE86533500000000015881</w:t>
                            </w:r>
                          </w:p>
                          <w:p w14:paraId="223910A1" w14:textId="77777777" w:rsidR="00C67291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BIC: </w:t>
                            </w:r>
                            <w:r w:rsidRPr="000B4F5C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HELADEF1MAR</w:t>
                            </w:r>
                          </w:p>
                          <w:p w14:paraId="023FBF9E" w14:textId="77777777" w:rsidR="00C67291" w:rsidRPr="000B4F5C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</w:p>
                          <w:p w14:paraId="62A6D3AF" w14:textId="77777777" w:rsidR="00C67291" w:rsidRPr="00323AB0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323AB0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Vereinsregister</w:t>
                            </w:r>
                          </w:p>
                          <w:p w14:paraId="3513BEC3" w14:textId="77777777" w:rsidR="00C67291" w:rsidRPr="00323AB0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323AB0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Amtsgericht Marburg</w:t>
                            </w:r>
                          </w:p>
                          <w:p w14:paraId="518A15AE" w14:textId="77777777" w:rsidR="00C67291" w:rsidRPr="00E55FE5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E55FE5"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en-US"/>
                              </w:rPr>
                              <w:t>VR 1631</w:t>
                            </w:r>
                          </w:p>
                          <w:p w14:paraId="396EA20E" w14:textId="77777777" w:rsidR="00C67291" w:rsidRPr="00E55FE5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  <w:p w14:paraId="644BD7DD" w14:textId="77777777" w:rsidR="00C67291" w:rsidRPr="00323AB0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fr-FR"/>
                              </w:rPr>
                            </w:pPr>
                            <w:r w:rsidRPr="00323AB0"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fr-FR"/>
                              </w:rPr>
                              <w:t>Ust-Id-Nr. DE113347574</w:t>
                            </w:r>
                          </w:p>
                          <w:p w14:paraId="4CA51EE3" w14:textId="77777777" w:rsidR="00C67291" w:rsidRPr="00323AB0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fr-FR"/>
                              </w:rPr>
                            </w:pPr>
                          </w:p>
                          <w:p w14:paraId="759ECFFD" w14:textId="77777777" w:rsidR="00C67291" w:rsidRPr="00F3187D" w:rsidRDefault="00C67291" w:rsidP="002F1232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fr-FR"/>
                              </w:rPr>
                            </w:pPr>
                            <w:r w:rsidRPr="00323AB0">
                              <w:rPr>
                                <w:rFonts w:ascii="Arial" w:hAnsi="Arial" w:cs="Arial"/>
                                <w:sz w:val="14"/>
                                <w:szCs w:val="14"/>
                                <w:lang w:val="fr-FR"/>
                              </w:rPr>
                              <w:t>www.herder-institut.de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margin-left:382.15pt;margin-top:643.75pt;width:126pt;height:121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" filled="f" stroked="f">
                <v:textbox>
                  <w:txbxContent>
                    <w:p w14:paraId="5D394249" w14:textId="77777777" w:rsidR="00E709C0" w:rsidRPr="00323AB0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323AB0">
                        <w:rPr>
                          <w:rFonts w:ascii="Arial" w:hAnsi="Arial" w:cs="Arial"/>
                          <w:sz w:val="14"/>
                          <w:szCs w:val="14"/>
                        </w:rPr>
                        <w:t>Sparkasse Marburg-Biedenkopf</w:t>
                      </w:r>
                    </w:p>
                    <w:p w14:paraId="78B0D058" w14:textId="77777777" w:rsidR="00E709C0" w:rsidRPr="00323AB0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323AB0">
                        <w:rPr>
                          <w:rFonts w:ascii="Arial" w:hAnsi="Arial" w:cs="Arial"/>
                          <w:sz w:val="14"/>
                          <w:szCs w:val="14"/>
                        </w:rPr>
                        <w:t>BLZ 533 500 00</w:t>
                      </w:r>
                    </w:p>
                    <w:p w14:paraId="3235BA67" w14:textId="77777777" w:rsidR="00E709C0" w:rsidRPr="00323AB0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proofErr w:type="spellStart"/>
                      <w:r w:rsidRPr="00323AB0">
                        <w:rPr>
                          <w:rFonts w:ascii="Arial" w:hAnsi="Arial" w:cs="Arial"/>
                          <w:sz w:val="14"/>
                          <w:szCs w:val="14"/>
                        </w:rPr>
                        <w:t>Kto.Nr</w:t>
                      </w:r>
                      <w:proofErr w:type="spellEnd"/>
                      <w:r w:rsidRPr="00323AB0">
                        <w:rPr>
                          <w:rFonts w:ascii="Arial" w:hAnsi="Arial" w:cs="Arial"/>
                          <w:sz w:val="14"/>
                          <w:szCs w:val="14"/>
                        </w:rPr>
                        <w:t>. 15881</w:t>
                      </w:r>
                    </w:p>
                    <w:p w14:paraId="523CD3C3" w14:textId="77777777" w:rsidR="00E709C0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0294D196" w14:textId="77777777" w:rsidR="00E709C0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>IBAN:</w:t>
                      </w:r>
                      <w:r w:rsidRPr="000B4F5C"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 DE86533500000000015881</w:t>
                      </w:r>
                    </w:p>
                    <w:p w14:paraId="223910A1" w14:textId="77777777" w:rsidR="00E709C0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 w:hAnsi="Arial" w:cs="Arial"/>
                          <w:sz w:val="14"/>
                          <w:szCs w:val="14"/>
                        </w:rPr>
                        <w:t xml:space="preserve">BIC: </w:t>
                      </w:r>
                      <w:r w:rsidRPr="000B4F5C">
                        <w:rPr>
                          <w:rFonts w:ascii="Arial" w:hAnsi="Arial" w:cs="Arial"/>
                          <w:sz w:val="14"/>
                          <w:szCs w:val="14"/>
                        </w:rPr>
                        <w:t>HELADEF1MAR</w:t>
                      </w:r>
                    </w:p>
                    <w:p w14:paraId="023FBF9E" w14:textId="77777777" w:rsidR="00E709C0" w:rsidRPr="000B4F5C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</w:p>
                    <w:p w14:paraId="62A6D3AF" w14:textId="77777777" w:rsidR="00E709C0" w:rsidRPr="00323AB0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323AB0">
                        <w:rPr>
                          <w:rFonts w:ascii="Arial" w:hAnsi="Arial" w:cs="Arial"/>
                          <w:sz w:val="14"/>
                          <w:szCs w:val="14"/>
                        </w:rPr>
                        <w:t>Vereinsregister</w:t>
                      </w:r>
                    </w:p>
                    <w:p w14:paraId="3513BEC3" w14:textId="77777777" w:rsidR="00E709C0" w:rsidRPr="00323AB0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</w:rPr>
                      </w:pPr>
                      <w:r w:rsidRPr="00323AB0">
                        <w:rPr>
                          <w:rFonts w:ascii="Arial" w:hAnsi="Arial" w:cs="Arial"/>
                          <w:sz w:val="14"/>
                          <w:szCs w:val="14"/>
                        </w:rPr>
                        <w:t>Amtsgericht Marburg</w:t>
                      </w:r>
                    </w:p>
                    <w:p w14:paraId="518A15AE" w14:textId="77777777" w:rsidR="00E709C0" w:rsidRPr="00E55FE5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  <w:lang w:val="en-US"/>
                        </w:rPr>
                      </w:pPr>
                      <w:r w:rsidRPr="00E55FE5">
                        <w:rPr>
                          <w:rFonts w:ascii="Arial" w:hAnsi="Arial" w:cs="Arial"/>
                          <w:sz w:val="14"/>
                          <w:szCs w:val="14"/>
                          <w:lang w:val="en-US"/>
                        </w:rPr>
                        <w:t>VR 1631</w:t>
                      </w:r>
                    </w:p>
                    <w:p w14:paraId="396EA20E" w14:textId="77777777" w:rsidR="00E709C0" w:rsidRPr="00E55FE5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  <w:lang w:val="en-US"/>
                        </w:rPr>
                      </w:pPr>
                    </w:p>
                    <w:p w14:paraId="644BD7DD" w14:textId="77777777" w:rsidR="00E709C0" w:rsidRPr="00323AB0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  <w:lang w:val="fr-FR"/>
                        </w:rPr>
                      </w:pPr>
                      <w:proofErr w:type="spellStart"/>
                      <w:r w:rsidRPr="00323AB0">
                        <w:rPr>
                          <w:rFonts w:ascii="Arial" w:hAnsi="Arial" w:cs="Arial"/>
                          <w:sz w:val="14"/>
                          <w:szCs w:val="14"/>
                          <w:lang w:val="fr-FR"/>
                        </w:rPr>
                        <w:t>Ust</w:t>
                      </w:r>
                      <w:proofErr w:type="spellEnd"/>
                      <w:r w:rsidRPr="00323AB0">
                        <w:rPr>
                          <w:rFonts w:ascii="Arial" w:hAnsi="Arial" w:cs="Arial"/>
                          <w:sz w:val="14"/>
                          <w:szCs w:val="14"/>
                          <w:lang w:val="fr-FR"/>
                        </w:rPr>
                        <w:t>-Id-Nr. DE113347574</w:t>
                      </w:r>
                    </w:p>
                    <w:p w14:paraId="4CA51EE3" w14:textId="77777777" w:rsidR="00E709C0" w:rsidRPr="00323AB0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  <w:lang w:val="fr-FR"/>
                        </w:rPr>
                      </w:pPr>
                    </w:p>
                    <w:p w14:paraId="759ECFFD" w14:textId="77777777" w:rsidR="00E709C0" w:rsidRPr="00F3187D" w:rsidRDefault="00E709C0" w:rsidP="002F1232">
                      <w:pPr>
                        <w:rPr>
                          <w:rFonts w:ascii="Arial" w:hAnsi="Arial" w:cs="Arial"/>
                          <w:sz w:val="14"/>
                          <w:szCs w:val="14"/>
                          <w:lang w:val="fr-FR"/>
                        </w:rPr>
                      </w:pPr>
                      <w:r w:rsidRPr="00323AB0">
                        <w:rPr>
                          <w:rFonts w:ascii="Arial" w:hAnsi="Arial" w:cs="Arial"/>
                          <w:sz w:val="14"/>
                          <w:szCs w:val="14"/>
                          <w:lang w:val="fr-FR"/>
                        </w:rPr>
                        <w:t>www.herder-institut.de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7168CA">
        <w:t xml:space="preserve">Dear CEU students, </w:t>
      </w:r>
    </w:p>
    <w:p w14:paraId="63B704D1" w14:textId="77777777" w:rsidR="002048F6" w:rsidRDefault="002048F6" w:rsidP="00D87C4C">
      <w:pPr>
        <w:tabs>
          <w:tab w:val="left" w:pos="2143"/>
        </w:tabs>
        <w:spacing w:after="120"/>
      </w:pPr>
    </w:p>
    <w:p w14:paraId="2BE6C978" w14:textId="2D8E62DD" w:rsidR="00735F5A" w:rsidRPr="00D87C4C" w:rsidRDefault="007168CA" w:rsidP="00D87C4C">
      <w:pPr>
        <w:spacing w:after="120" w:line="276" w:lineRule="auto"/>
        <w:ind w:firstLine="360"/>
        <w:jc w:val="both"/>
        <w:rPr>
          <w:lang w:val="en-US"/>
        </w:rPr>
      </w:pPr>
      <w:bookmarkStart w:id="0" w:name="OLE_LINK3"/>
      <w:bookmarkStart w:id="1" w:name="OLE_LINK4"/>
      <w:r w:rsidRPr="00D87C4C">
        <w:rPr>
          <w:lang w:val="en-US"/>
        </w:rPr>
        <w:t>the Herder Institute for Historical Research on East Central Europe in cooperation with the CEU History Department cordi</w:t>
      </w:r>
      <w:r w:rsidR="00D87C4C" w:rsidRPr="00D87C4C">
        <w:rPr>
          <w:lang w:val="en-US"/>
        </w:rPr>
        <w:t>ally invites you to a three-day- workshop on “</w:t>
      </w:r>
      <w:r w:rsidR="00A731F8" w:rsidRPr="00D87C4C">
        <w:rPr>
          <w:lang w:val="en-US"/>
        </w:rPr>
        <w:t xml:space="preserve">history and </w:t>
      </w:r>
      <w:r w:rsidRPr="00D87C4C">
        <w:rPr>
          <w:lang w:val="en-US"/>
        </w:rPr>
        <w:t>cartography</w:t>
      </w:r>
      <w:r w:rsidR="00D87C4C" w:rsidRPr="00D87C4C">
        <w:rPr>
          <w:lang w:val="en-US"/>
        </w:rPr>
        <w:t>”</w:t>
      </w:r>
      <w:r w:rsidR="00B77321">
        <w:rPr>
          <w:lang w:val="en-US"/>
        </w:rPr>
        <w:t xml:space="preserve"> in Marburg, Germany, from March 14-16,</w:t>
      </w:r>
      <w:bookmarkStart w:id="2" w:name="_GoBack"/>
      <w:bookmarkEnd w:id="2"/>
      <w:r w:rsidR="00B77321">
        <w:rPr>
          <w:lang w:val="en-US"/>
        </w:rPr>
        <w:t xml:space="preserve"> </w:t>
      </w:r>
      <w:r w:rsidRPr="00D87C4C">
        <w:rPr>
          <w:lang w:val="en-US"/>
        </w:rPr>
        <w:t>2016. The Herder Institute houses a collection of over 40,000 topographic and thematic maps from the 16</w:t>
      </w:r>
      <w:r w:rsidRPr="00D87C4C">
        <w:rPr>
          <w:vertAlign w:val="superscript"/>
          <w:lang w:val="en-US"/>
        </w:rPr>
        <w:t>th</w:t>
      </w:r>
      <w:r w:rsidRPr="00D87C4C">
        <w:rPr>
          <w:lang w:val="en-US"/>
        </w:rPr>
        <w:t xml:space="preserve"> to the 21</w:t>
      </w:r>
      <w:r w:rsidRPr="00D87C4C">
        <w:rPr>
          <w:vertAlign w:val="superscript"/>
          <w:lang w:val="en-US"/>
        </w:rPr>
        <w:t>st</w:t>
      </w:r>
      <w:r w:rsidRPr="00D87C4C">
        <w:rPr>
          <w:lang w:val="en-US"/>
        </w:rPr>
        <w:t xml:space="preserve"> century</w:t>
      </w:r>
      <w:r w:rsidR="002048F6">
        <w:rPr>
          <w:lang w:val="en-US"/>
        </w:rPr>
        <w:t xml:space="preserve">, the majority of which depict </w:t>
      </w:r>
      <w:r w:rsidRPr="00D87C4C">
        <w:rPr>
          <w:lang w:val="en-US"/>
        </w:rPr>
        <w:t xml:space="preserve">today’s Poland, the Czech Republic, Slovakia, the Baltic States and Western Russia. </w:t>
      </w:r>
    </w:p>
    <w:p w14:paraId="3E9F255A" w14:textId="144B2858" w:rsidR="002048F6" w:rsidRDefault="007168CA" w:rsidP="0044678C">
      <w:pPr>
        <w:spacing w:after="120" w:line="276" w:lineRule="auto"/>
        <w:jc w:val="both"/>
        <w:rPr>
          <w:lang w:val="en-US"/>
        </w:rPr>
      </w:pPr>
      <w:r w:rsidRPr="00D87C4C">
        <w:rPr>
          <w:lang w:val="en-US"/>
        </w:rPr>
        <w:t xml:space="preserve">This workshop represents a unique opportunity for CEU students </w:t>
      </w:r>
      <w:r w:rsidR="002048F6">
        <w:rPr>
          <w:lang w:val="en-US"/>
        </w:rPr>
        <w:t xml:space="preserve">from all departments </w:t>
      </w:r>
      <w:r w:rsidRPr="00D87C4C">
        <w:rPr>
          <w:lang w:val="en-US"/>
        </w:rPr>
        <w:t xml:space="preserve">to consult the map collection and </w:t>
      </w:r>
      <w:r w:rsidR="0057045F" w:rsidRPr="00D87C4C">
        <w:rPr>
          <w:lang w:val="en-US"/>
        </w:rPr>
        <w:t>gather</w:t>
      </w:r>
      <w:r w:rsidRPr="00D87C4C">
        <w:rPr>
          <w:lang w:val="en-US"/>
        </w:rPr>
        <w:t xml:space="preserve"> material for seminar papers and MA theses. We </w:t>
      </w:r>
      <w:r w:rsidR="002048F6">
        <w:rPr>
          <w:lang w:val="en-US"/>
        </w:rPr>
        <w:t xml:space="preserve">strongly </w:t>
      </w:r>
      <w:r w:rsidR="00D87C4C">
        <w:rPr>
          <w:lang w:val="en-US"/>
        </w:rPr>
        <w:t>encourage you to consider</w:t>
      </w:r>
      <w:r w:rsidRPr="00D87C4C">
        <w:rPr>
          <w:lang w:val="en-US"/>
        </w:rPr>
        <w:t xml:space="preserve"> the collection </w:t>
      </w:r>
      <w:r w:rsidR="002048F6">
        <w:rPr>
          <w:lang w:val="en-US"/>
        </w:rPr>
        <w:t xml:space="preserve">a resource </w:t>
      </w:r>
      <w:r w:rsidR="0044678C">
        <w:rPr>
          <w:lang w:val="en-US"/>
        </w:rPr>
        <w:t>for future PhD projects!</w:t>
      </w:r>
      <w:r w:rsidRPr="00D87C4C">
        <w:rPr>
          <w:lang w:val="en-US"/>
        </w:rPr>
        <w:t xml:space="preserve"> </w:t>
      </w:r>
      <w:r w:rsidR="0044678C">
        <w:rPr>
          <w:lang w:val="en-US"/>
        </w:rPr>
        <w:t>The Herder institute also welcomes you to explore its library, document, newspaper, and photo collections!</w:t>
      </w:r>
    </w:p>
    <w:p w14:paraId="1C82F306" w14:textId="70C487EB" w:rsidR="002048F6" w:rsidRDefault="002048F6" w:rsidP="002048F6">
      <w:pPr>
        <w:spacing w:line="276" w:lineRule="auto"/>
        <w:rPr>
          <w:lang w:val="en-US"/>
        </w:rPr>
      </w:pPr>
      <w:r>
        <w:rPr>
          <w:lang w:val="en-US"/>
        </w:rPr>
        <w:t>More about what you should expect can be found at:</w:t>
      </w:r>
    </w:p>
    <w:p w14:paraId="15353333" w14:textId="1EF43143" w:rsidR="007168CA" w:rsidRPr="00D87C4C" w:rsidRDefault="00B77321" w:rsidP="0044678C">
      <w:pPr>
        <w:spacing w:line="360" w:lineRule="auto"/>
        <w:rPr>
          <w:lang w:val="en-US"/>
        </w:rPr>
      </w:pPr>
      <w:hyperlink r:id="rId10" w:history="1">
        <w:r w:rsidR="002048F6" w:rsidRPr="002048F6">
          <w:rPr>
            <w:rStyle w:val="Hyperlink"/>
            <w:lang w:val="en-US"/>
          </w:rPr>
          <w:t>https://herderceuworkshop.wordpress.com</w:t>
        </w:r>
      </w:hyperlink>
      <w:r w:rsidR="002048F6">
        <w:rPr>
          <w:lang w:val="en-US"/>
        </w:rPr>
        <w:t>.</w:t>
      </w:r>
    </w:p>
    <w:p w14:paraId="34F9E320" w14:textId="7A9DBC40" w:rsidR="007168CA" w:rsidRPr="00D87C4C" w:rsidRDefault="002048F6" w:rsidP="002048F6">
      <w:pPr>
        <w:spacing w:after="240" w:line="276" w:lineRule="auto"/>
        <w:jc w:val="both"/>
        <w:rPr>
          <w:lang w:val="en-US"/>
        </w:rPr>
      </w:pPr>
      <w:r>
        <w:rPr>
          <w:lang w:val="en-US"/>
        </w:rPr>
        <w:t>Topics you may explore but are not limited to</w:t>
      </w:r>
      <w:r w:rsidR="007168CA" w:rsidRPr="00D87C4C">
        <w:rPr>
          <w:lang w:val="en-US"/>
        </w:rPr>
        <w:t>:</w:t>
      </w:r>
    </w:p>
    <w:p w14:paraId="718B13EB" w14:textId="77777777" w:rsidR="007168CA" w:rsidRPr="00D87C4C" w:rsidRDefault="007168CA" w:rsidP="00D87C4C">
      <w:pPr>
        <w:numPr>
          <w:ilvl w:val="0"/>
          <w:numId w:val="7"/>
        </w:numPr>
        <w:ind w:left="900"/>
        <w:jc w:val="both"/>
        <w:rPr>
          <w:lang w:val="en-US"/>
        </w:rPr>
      </w:pPr>
      <w:r w:rsidRPr="00D87C4C">
        <w:rPr>
          <w:lang w:val="en-US"/>
        </w:rPr>
        <w:t>Border changes since 1870</w:t>
      </w:r>
    </w:p>
    <w:p w14:paraId="7F8821A4" w14:textId="72BB7F10" w:rsidR="007168CA" w:rsidRPr="00D87C4C" w:rsidRDefault="007168CA" w:rsidP="00D87C4C">
      <w:pPr>
        <w:numPr>
          <w:ilvl w:val="0"/>
          <w:numId w:val="7"/>
        </w:numPr>
        <w:ind w:left="900"/>
        <w:jc w:val="both"/>
        <w:rPr>
          <w:lang w:val="en-US"/>
        </w:rPr>
      </w:pPr>
      <w:r w:rsidRPr="00D87C4C">
        <w:rPr>
          <w:lang w:val="en-US"/>
        </w:rPr>
        <w:t>The Paris Peace Treaties</w:t>
      </w:r>
      <w:r w:rsidR="00D87C4C">
        <w:rPr>
          <w:lang w:val="en-US"/>
        </w:rPr>
        <w:t xml:space="preserve"> &amp; </w:t>
      </w:r>
      <w:r w:rsidR="00D87C4C" w:rsidRPr="00D87C4C">
        <w:rPr>
          <w:lang w:val="en-US"/>
        </w:rPr>
        <w:t>German Revisionism since 1919</w:t>
      </w:r>
    </w:p>
    <w:p w14:paraId="247F99C6" w14:textId="79D7A221" w:rsidR="007168CA" w:rsidRPr="00D87C4C" w:rsidRDefault="007168CA" w:rsidP="00D87C4C">
      <w:pPr>
        <w:numPr>
          <w:ilvl w:val="0"/>
          <w:numId w:val="7"/>
        </w:numPr>
        <w:ind w:left="900"/>
        <w:jc w:val="both"/>
        <w:rPr>
          <w:lang w:val="en-US"/>
        </w:rPr>
      </w:pPr>
      <w:r w:rsidRPr="00D87C4C">
        <w:rPr>
          <w:lang w:val="en-US"/>
        </w:rPr>
        <w:t xml:space="preserve">Distribution of linguistic, ethnic, and religious minorities </w:t>
      </w:r>
    </w:p>
    <w:p w14:paraId="4E3B0AE2" w14:textId="77777777" w:rsidR="007168CA" w:rsidRPr="00D87C4C" w:rsidRDefault="007168CA" w:rsidP="00D87C4C">
      <w:pPr>
        <w:numPr>
          <w:ilvl w:val="0"/>
          <w:numId w:val="7"/>
        </w:numPr>
        <w:ind w:left="900"/>
        <w:jc w:val="both"/>
        <w:rPr>
          <w:lang w:val="en-US"/>
        </w:rPr>
      </w:pPr>
      <w:r w:rsidRPr="00D87C4C">
        <w:rPr>
          <w:lang w:val="en-US"/>
        </w:rPr>
        <w:t>The Making of the Polish Nation</w:t>
      </w:r>
    </w:p>
    <w:p w14:paraId="4A1D64A8" w14:textId="77777777" w:rsidR="007168CA" w:rsidRPr="00D87C4C" w:rsidRDefault="007168CA" w:rsidP="00D87C4C">
      <w:pPr>
        <w:numPr>
          <w:ilvl w:val="0"/>
          <w:numId w:val="7"/>
        </w:numPr>
        <w:ind w:left="900"/>
        <w:jc w:val="both"/>
        <w:rPr>
          <w:lang w:val="en-US"/>
        </w:rPr>
      </w:pPr>
      <w:r w:rsidRPr="00D87C4C">
        <w:rPr>
          <w:lang w:val="en-US"/>
        </w:rPr>
        <w:t>International Geographic Congresses and the Assessment of Natural Resources</w:t>
      </w:r>
    </w:p>
    <w:p w14:paraId="64AB51BA" w14:textId="77777777" w:rsidR="007168CA" w:rsidRPr="00D87C4C" w:rsidRDefault="007168CA" w:rsidP="00D87C4C">
      <w:pPr>
        <w:numPr>
          <w:ilvl w:val="0"/>
          <w:numId w:val="7"/>
        </w:numPr>
        <w:ind w:left="900"/>
        <w:jc w:val="both"/>
        <w:rPr>
          <w:lang w:val="en-US"/>
        </w:rPr>
      </w:pPr>
      <w:r w:rsidRPr="00D87C4C">
        <w:rPr>
          <w:lang w:val="en-US"/>
        </w:rPr>
        <w:t>Internationalization of border rivers (1813-1939)</w:t>
      </w:r>
    </w:p>
    <w:p w14:paraId="1B6B3E77" w14:textId="77777777" w:rsidR="007168CA" w:rsidRPr="00D87C4C" w:rsidRDefault="007168CA" w:rsidP="00D87C4C">
      <w:pPr>
        <w:numPr>
          <w:ilvl w:val="0"/>
          <w:numId w:val="7"/>
        </w:numPr>
        <w:ind w:left="900"/>
        <w:jc w:val="both"/>
        <w:rPr>
          <w:lang w:val="en-US"/>
        </w:rPr>
      </w:pPr>
      <w:r w:rsidRPr="00D87C4C">
        <w:rPr>
          <w:lang w:val="en-US"/>
        </w:rPr>
        <w:t>Transnational Environmental Policies: Gdańsk, the Vistula, and the League of Nations</w:t>
      </w:r>
    </w:p>
    <w:p w14:paraId="7A014161" w14:textId="41C3E198" w:rsidR="00D87C4C" w:rsidRDefault="007168CA" w:rsidP="00D87C4C">
      <w:pPr>
        <w:numPr>
          <w:ilvl w:val="0"/>
          <w:numId w:val="7"/>
        </w:numPr>
        <w:spacing w:after="120"/>
        <w:ind w:left="900"/>
        <w:jc w:val="both"/>
        <w:rPr>
          <w:lang w:val="en-US"/>
        </w:rPr>
      </w:pPr>
      <w:r w:rsidRPr="00D87C4C">
        <w:rPr>
          <w:lang w:val="en-US"/>
        </w:rPr>
        <w:t>Cartography in the Cold War</w:t>
      </w:r>
    </w:p>
    <w:p w14:paraId="61F75F83" w14:textId="77777777" w:rsidR="002048F6" w:rsidRDefault="002048F6" w:rsidP="00D87C4C">
      <w:pPr>
        <w:spacing w:line="276" w:lineRule="auto"/>
        <w:rPr>
          <w:lang w:val="en-US"/>
        </w:rPr>
      </w:pPr>
    </w:p>
    <w:p w14:paraId="4896B6AF" w14:textId="7A68C595" w:rsidR="007168CA" w:rsidRPr="00D87C4C" w:rsidRDefault="007168CA" w:rsidP="00D87C4C">
      <w:pPr>
        <w:spacing w:line="276" w:lineRule="auto"/>
        <w:rPr>
          <w:lang w:val="en-US"/>
        </w:rPr>
      </w:pPr>
      <w:r w:rsidRPr="00D87C4C">
        <w:rPr>
          <w:lang w:val="en-US"/>
        </w:rPr>
        <w:t xml:space="preserve">More on the </w:t>
      </w:r>
      <w:r w:rsidR="002048F6">
        <w:rPr>
          <w:lang w:val="en-US"/>
        </w:rPr>
        <w:t xml:space="preserve">map </w:t>
      </w:r>
      <w:r w:rsidRPr="00D87C4C">
        <w:rPr>
          <w:lang w:val="en-US"/>
        </w:rPr>
        <w:t xml:space="preserve">collection, </w:t>
      </w:r>
      <w:r w:rsidR="002048F6">
        <w:rPr>
          <w:lang w:val="en-US"/>
        </w:rPr>
        <w:t xml:space="preserve">possible topics, </w:t>
      </w:r>
      <w:r w:rsidRPr="00D87C4C">
        <w:rPr>
          <w:lang w:val="en-US"/>
        </w:rPr>
        <w:t>past and current projects at:</w:t>
      </w:r>
    </w:p>
    <w:p w14:paraId="05E83AE3" w14:textId="7D3B2B41" w:rsidR="002048F6" w:rsidRPr="00D87C4C" w:rsidRDefault="00B77321" w:rsidP="00D87C4C">
      <w:pPr>
        <w:spacing w:after="120" w:line="276" w:lineRule="auto"/>
        <w:rPr>
          <w:lang w:val="en-US"/>
        </w:rPr>
      </w:pPr>
      <w:hyperlink r:id="rId11" w:history="1">
        <w:r w:rsidR="007168CA" w:rsidRPr="00D87C4C">
          <w:rPr>
            <w:rStyle w:val="Hyperlink"/>
            <w:lang w:val="en-US"/>
          </w:rPr>
          <w:t>https://www.herder-institut.de/en/service-divisions/map-collection.html</w:t>
        </w:r>
      </w:hyperlink>
    </w:p>
    <w:p w14:paraId="1F303A12" w14:textId="22577902" w:rsidR="00735F5A" w:rsidRPr="00D87C4C" w:rsidRDefault="0044678C" w:rsidP="00D87C4C">
      <w:pPr>
        <w:spacing w:after="120" w:line="276" w:lineRule="auto"/>
        <w:rPr>
          <w:lang w:val="en-US"/>
        </w:rPr>
      </w:pPr>
      <w:r>
        <w:rPr>
          <w:lang w:val="en-US"/>
        </w:rPr>
        <w:t>The Herder Institute provides a</w:t>
      </w:r>
      <w:r w:rsidR="007168CA" w:rsidRPr="00D87C4C">
        <w:rPr>
          <w:lang w:val="en-US"/>
        </w:rPr>
        <w:t xml:space="preserve">ccommodation in Marburg and </w:t>
      </w:r>
      <w:r>
        <w:rPr>
          <w:lang w:val="en-US"/>
        </w:rPr>
        <w:t>catering during the workshop at no cost to you</w:t>
      </w:r>
      <w:r w:rsidR="00925091" w:rsidRPr="00D87C4C">
        <w:rPr>
          <w:lang w:val="en-US"/>
        </w:rPr>
        <w:t>. T</w:t>
      </w:r>
      <w:r>
        <w:rPr>
          <w:lang w:val="en-US"/>
        </w:rPr>
        <w:t>he CEU will cover t</w:t>
      </w:r>
      <w:r w:rsidR="007168CA" w:rsidRPr="00D87C4C">
        <w:rPr>
          <w:lang w:val="en-US"/>
        </w:rPr>
        <w:t xml:space="preserve">ravel expenses partially or fully. </w:t>
      </w:r>
    </w:p>
    <w:p w14:paraId="4F7FBFB6" w14:textId="453929B2" w:rsidR="00735F5A" w:rsidRPr="002048F6" w:rsidRDefault="007168CA" w:rsidP="00D87C4C">
      <w:pPr>
        <w:spacing w:after="120" w:line="276" w:lineRule="auto"/>
        <w:rPr>
          <w:b/>
          <w:lang w:val="en-US"/>
        </w:rPr>
      </w:pPr>
      <w:r w:rsidRPr="002048F6">
        <w:rPr>
          <w:b/>
          <w:lang w:val="en-US"/>
        </w:rPr>
        <w:t xml:space="preserve">If you’re interested, please send a short description of yourself and your academic interests </w:t>
      </w:r>
      <w:r w:rsidR="002048F6" w:rsidRPr="002048F6">
        <w:rPr>
          <w:b/>
          <w:lang w:val="en-US"/>
        </w:rPr>
        <w:t xml:space="preserve">by </w:t>
      </w:r>
      <w:r w:rsidR="002048F6">
        <w:rPr>
          <w:b/>
          <w:lang w:val="en-US"/>
        </w:rPr>
        <w:t>4 January  2016</w:t>
      </w:r>
      <w:r w:rsidR="002048F6" w:rsidRPr="002048F6">
        <w:rPr>
          <w:b/>
          <w:lang w:val="en-US"/>
        </w:rPr>
        <w:t xml:space="preserve"> </w:t>
      </w:r>
      <w:r w:rsidRPr="002048F6">
        <w:rPr>
          <w:b/>
          <w:lang w:val="en-US"/>
        </w:rPr>
        <w:t xml:space="preserve">to </w:t>
      </w:r>
      <w:r w:rsidRPr="002048F6">
        <w:rPr>
          <w:b/>
          <w:u w:val="single"/>
          <w:lang w:val="en-US"/>
        </w:rPr>
        <w:t>victoria.harms@herder-institut.de</w:t>
      </w:r>
      <w:r w:rsidR="0057045F" w:rsidRPr="002048F6">
        <w:rPr>
          <w:b/>
          <w:lang w:val="en-US"/>
        </w:rPr>
        <w:t>.</w:t>
      </w:r>
      <w:r w:rsidR="002048F6" w:rsidRPr="002048F6">
        <w:rPr>
          <w:b/>
          <w:lang w:val="en-US"/>
        </w:rPr>
        <w:t xml:space="preserve"> </w:t>
      </w:r>
    </w:p>
    <w:p w14:paraId="6C44EFD0" w14:textId="2BB0E537" w:rsidR="00D87C4C" w:rsidRPr="00D87C4C" w:rsidRDefault="007168CA" w:rsidP="00D87C4C">
      <w:pPr>
        <w:spacing w:after="120"/>
        <w:jc w:val="right"/>
        <w:rPr>
          <w:lang w:val="en-US"/>
        </w:rPr>
      </w:pPr>
      <w:r w:rsidRPr="00D87C4C">
        <w:rPr>
          <w:lang w:val="en-US"/>
        </w:rPr>
        <w:t xml:space="preserve">We’re looking forward to hearing from you! </w:t>
      </w:r>
    </w:p>
    <w:p w14:paraId="66FA6BDF" w14:textId="77777777" w:rsidR="007168CA" w:rsidRPr="00D87C4C" w:rsidRDefault="007168CA" w:rsidP="002048F6">
      <w:pPr>
        <w:spacing w:line="360" w:lineRule="auto"/>
        <w:jc w:val="right"/>
        <w:rPr>
          <w:lang w:val="en-US"/>
        </w:rPr>
      </w:pPr>
      <w:r w:rsidRPr="00D87C4C">
        <w:rPr>
          <w:lang w:val="en-US"/>
        </w:rPr>
        <w:t>Christian Lotz</w:t>
      </w:r>
    </w:p>
    <w:p w14:paraId="30094AE4" w14:textId="77777777" w:rsidR="007168CA" w:rsidRPr="00D87C4C" w:rsidRDefault="007168CA" w:rsidP="002048F6">
      <w:pPr>
        <w:spacing w:line="360" w:lineRule="auto"/>
        <w:jc w:val="right"/>
        <w:rPr>
          <w:lang w:val="en-US"/>
        </w:rPr>
      </w:pPr>
      <w:r w:rsidRPr="00D87C4C">
        <w:rPr>
          <w:lang w:val="en-US"/>
        </w:rPr>
        <w:t>Madalina Veres</w:t>
      </w:r>
    </w:p>
    <w:p w14:paraId="36C66E00" w14:textId="046109B4" w:rsidR="00570118" w:rsidRPr="00D87C4C" w:rsidRDefault="007168CA" w:rsidP="002048F6">
      <w:pPr>
        <w:spacing w:line="360" w:lineRule="auto"/>
        <w:jc w:val="right"/>
        <w:rPr>
          <w:lang w:val="en-US"/>
        </w:rPr>
      </w:pPr>
      <w:r w:rsidRPr="00D87C4C">
        <w:rPr>
          <w:lang w:val="en-US"/>
        </w:rPr>
        <w:t>Victoria Harms</w:t>
      </w:r>
      <w:bookmarkEnd w:id="0"/>
      <w:bookmarkEnd w:id="1"/>
    </w:p>
    <w:sectPr w:rsidR="00570118" w:rsidRPr="00D87C4C" w:rsidSect="006B7CC9"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1418" w:right="3119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049AC4" w14:textId="77777777" w:rsidR="00C67291" w:rsidRDefault="00C67291">
      <w:r>
        <w:separator/>
      </w:r>
    </w:p>
  </w:endnote>
  <w:endnote w:type="continuationSeparator" w:id="0">
    <w:p w14:paraId="00BA52BC" w14:textId="77777777" w:rsidR="00C67291" w:rsidRDefault="00C67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6E679A" w14:textId="77777777" w:rsidR="00C67291" w:rsidRPr="00676D8C" w:rsidRDefault="00C67291">
    <w:pPr>
      <w:pStyle w:val="Footer"/>
      <w:rPr>
        <w:rFonts w:ascii="Arial" w:hAnsi="Arial" w:cs="Arial"/>
        <w:sz w:val="20"/>
        <w:szCs w:val="20"/>
      </w:rPr>
    </w:pPr>
    <w:r w:rsidRPr="00676D8C">
      <w:rPr>
        <w:rStyle w:val="PageNumber"/>
        <w:rFonts w:ascii="Arial" w:hAnsi="Arial" w:cs="Arial"/>
        <w:sz w:val="20"/>
        <w:szCs w:val="20"/>
      </w:rPr>
      <w:fldChar w:fldCharType="begin"/>
    </w:r>
    <w:r w:rsidRPr="00676D8C">
      <w:rPr>
        <w:rStyle w:val="PageNumber"/>
        <w:rFonts w:ascii="Arial" w:hAnsi="Arial" w:cs="Arial"/>
        <w:sz w:val="20"/>
        <w:szCs w:val="20"/>
      </w:rPr>
      <w:instrText xml:space="preserve"> PAGE </w:instrText>
    </w:r>
    <w:r w:rsidRPr="00676D8C">
      <w:rPr>
        <w:rStyle w:val="PageNumber"/>
        <w:rFonts w:ascii="Arial" w:hAnsi="Arial" w:cs="Arial"/>
        <w:sz w:val="20"/>
        <w:szCs w:val="20"/>
      </w:rPr>
      <w:fldChar w:fldCharType="separate"/>
    </w:r>
    <w:r w:rsidR="0044678C">
      <w:rPr>
        <w:rStyle w:val="PageNumber"/>
        <w:rFonts w:ascii="Arial" w:hAnsi="Arial" w:cs="Arial"/>
        <w:noProof/>
        <w:sz w:val="20"/>
        <w:szCs w:val="20"/>
      </w:rPr>
      <w:t>2</w:t>
    </w:r>
    <w:r w:rsidRPr="00676D8C">
      <w:rPr>
        <w:rStyle w:val="PageNumber"/>
        <w:rFonts w:ascii="Arial" w:hAnsi="Arial" w:cs="Arial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1B0014" w14:textId="77777777" w:rsidR="00C67291" w:rsidRPr="00D927C8" w:rsidRDefault="00C67291">
    <w:pPr>
      <w:pStyle w:val="Footer"/>
      <w:rPr>
        <w:rFonts w:ascii="Arial" w:hAnsi="Arial" w:cs="Arial"/>
      </w:rPr>
    </w:pPr>
    <w:r>
      <w:rPr>
        <w:rFonts w:ascii="Arial" w:hAnsi="Arial" w:cs="Arial"/>
        <w:noProof/>
        <w:lang w:val="en-US" w:eastAsia="en-US"/>
      </w:rPr>
      <w:drawing>
        <wp:anchor distT="0" distB="0" distL="114300" distR="114300" simplePos="0" relativeHeight="251660288" behindDoc="1" locked="1" layoutInCell="1" allowOverlap="1" wp14:anchorId="435E0212" wp14:editId="08824781">
          <wp:simplePos x="0" y="0"/>
          <wp:positionH relativeFrom="column">
            <wp:posOffset>4962525</wp:posOffset>
          </wp:positionH>
          <wp:positionV relativeFrom="page">
            <wp:posOffset>9800590</wp:posOffset>
          </wp:positionV>
          <wp:extent cx="770255" cy="521970"/>
          <wp:effectExtent l="0" t="0" r="0" b="0"/>
          <wp:wrapTight wrapText="bothSides">
            <wp:wrapPolygon edited="0">
              <wp:start x="0" y="0"/>
              <wp:lineTo x="0" y="5518"/>
              <wp:lineTo x="3739" y="12613"/>
              <wp:lineTo x="0" y="14190"/>
              <wp:lineTo x="0" y="16555"/>
              <wp:lineTo x="14424" y="20496"/>
              <wp:lineTo x="19232" y="20496"/>
              <wp:lineTo x="20834" y="15766"/>
              <wp:lineTo x="20834" y="9460"/>
              <wp:lineTo x="20300" y="7095"/>
              <wp:lineTo x="13355" y="0"/>
              <wp:lineTo x="0" y="0"/>
            </wp:wrapPolygon>
          </wp:wrapTight>
          <wp:docPr id="26" name="Bild 26" descr="Mitglied_WGL_schwarz_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Mitglied_WGL_schwarz_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" cy="521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08FDE6F9" wp14:editId="0F92A066">
              <wp:simplePos x="0" y="0"/>
              <wp:positionH relativeFrom="column">
                <wp:posOffset>-984250</wp:posOffset>
              </wp:positionH>
              <wp:positionV relativeFrom="page">
                <wp:posOffset>7355840</wp:posOffset>
              </wp:positionV>
              <wp:extent cx="541020" cy="335915"/>
              <wp:effectExtent l="0" t="2540" r="0" b="4445"/>
              <wp:wrapNone/>
              <wp:docPr id="1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1020" cy="335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E43F9E" w14:textId="77777777" w:rsidR="00C67291" w:rsidRPr="00D927C8" w:rsidRDefault="00C6729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>____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2" o:spid="_x0000_s1030" type="#_x0000_t202" style="position:absolute;margin-left:-77.45pt;margin-top:579.2pt;width:42.6pt;height:26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" filled="f" stroked="f">
              <v:textbox>
                <w:txbxContent>
                  <w:p w14:paraId="71E43F9E" w14:textId="77777777" w:rsidR="00E709C0" w:rsidRPr="00D927C8" w:rsidRDefault="00E709C0">
                    <w:pPr>
                      <w:rPr>
                        <w:rFonts w:ascii="Arial" w:hAnsi="Arial" w:cs="Arial"/>
                      </w:rPr>
                    </w:pPr>
                    <w:r>
                      <w:t>____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049A4B" w14:textId="77777777" w:rsidR="00C67291" w:rsidRDefault="00C67291">
      <w:r>
        <w:separator/>
      </w:r>
    </w:p>
  </w:footnote>
  <w:footnote w:type="continuationSeparator" w:id="0">
    <w:p w14:paraId="6D668D32" w14:textId="77777777" w:rsidR="00C67291" w:rsidRDefault="00C6729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A9AED1" w14:textId="77777777" w:rsidR="00C67291" w:rsidRDefault="00C67291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361B33B" wp14:editId="4625B666">
              <wp:simplePos x="0" y="0"/>
              <wp:positionH relativeFrom="column">
                <wp:posOffset>4878705</wp:posOffset>
              </wp:positionH>
              <wp:positionV relativeFrom="paragraph">
                <wp:posOffset>450215</wp:posOffset>
              </wp:positionV>
              <wp:extent cx="0" cy="9144000"/>
              <wp:effectExtent l="11430" t="12065" r="7620" b="6985"/>
              <wp:wrapNone/>
              <wp:docPr id="5" name="Lin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914400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2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4.15pt,35.45pt" to="384.15pt,75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" strokeweight=".25pt"/>
          </w:pict>
        </mc:Fallback>
      </mc:AlternateConten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2B682D" w14:textId="77777777" w:rsidR="00C67291" w:rsidRPr="00D927C8" w:rsidRDefault="00C67291">
    <w:pPr>
      <w:pStyle w:val="Header"/>
      <w:rPr>
        <w:rFonts w:ascii="Arial" w:hAnsi="Arial" w:cs="Arial"/>
      </w:rPr>
    </w:pPr>
    <w:r>
      <w:rPr>
        <w:rFonts w:ascii="Arial" w:hAnsi="Arial" w:cs="Arial"/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FD34A56" wp14:editId="57D79291">
              <wp:simplePos x="0" y="0"/>
              <wp:positionH relativeFrom="column">
                <wp:posOffset>4822825</wp:posOffset>
              </wp:positionH>
              <wp:positionV relativeFrom="paragraph">
                <wp:posOffset>1283335</wp:posOffset>
              </wp:positionV>
              <wp:extent cx="0" cy="8466455"/>
              <wp:effectExtent l="12700" t="6985" r="6350" b="13335"/>
              <wp:wrapNone/>
              <wp:docPr id="4" name="Lin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466455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6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9.75pt,101.05pt" to="379.75pt,7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" strokeweight=".25pt"/>
          </w:pict>
        </mc:Fallback>
      </mc:AlternateContent>
    </w:r>
    <w:r>
      <w:rPr>
        <w:rFonts w:ascii="Arial" w:hAnsi="Arial" w:cs="Arial"/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1EAFE7" wp14:editId="284EE1A0">
              <wp:simplePos x="0" y="0"/>
              <wp:positionH relativeFrom="column">
                <wp:posOffset>-997585</wp:posOffset>
              </wp:positionH>
              <wp:positionV relativeFrom="paragraph">
                <wp:posOffset>4680585</wp:posOffset>
              </wp:positionV>
              <wp:extent cx="444500" cy="276860"/>
              <wp:effectExtent l="12065" t="13335" r="10160" b="5080"/>
              <wp:wrapNone/>
              <wp:docPr id="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4500" cy="2768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74A080" w14:textId="77777777" w:rsidR="00C67291" w:rsidRPr="00D927C8" w:rsidRDefault="00C6729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>___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3" o:spid="_x0000_s1028" type="#_x0000_t202" style="position:absolute;margin-left:-78.5pt;margin-top:368.55pt;width:35pt;height:2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" strokecolor="white">
              <v:textbox>
                <w:txbxContent>
                  <w:p w14:paraId="2274A080" w14:textId="77777777" w:rsidR="00E709C0" w:rsidRPr="00D927C8" w:rsidRDefault="00E709C0">
                    <w:pPr>
                      <w:rPr>
                        <w:rFonts w:ascii="Arial" w:hAnsi="Arial" w:cs="Arial"/>
                      </w:rPr>
                    </w:pPr>
                    <w:r>
                      <w:t>___</w:t>
                    </w:r>
                  </w:p>
                </w:txbxContent>
              </v:textbox>
            </v:shape>
          </w:pict>
        </mc:Fallback>
      </mc:AlternateContent>
    </w:r>
    <w:r>
      <w:rPr>
        <w:rFonts w:ascii="Arial" w:hAnsi="Arial" w:cs="Arial"/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216" behindDoc="0" locked="1" layoutInCell="1" allowOverlap="1" wp14:anchorId="75326D25" wp14:editId="2A922339">
              <wp:simplePos x="0" y="0"/>
              <wp:positionH relativeFrom="column">
                <wp:posOffset>-990600</wp:posOffset>
              </wp:positionH>
              <wp:positionV relativeFrom="page">
                <wp:posOffset>3582670</wp:posOffset>
              </wp:positionV>
              <wp:extent cx="514985" cy="342900"/>
              <wp:effectExtent l="0" t="1270" r="0" b="0"/>
              <wp:wrapNone/>
              <wp:docPr id="2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498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6E5F07" w14:textId="77777777" w:rsidR="00C67291" w:rsidRPr="00D927C8" w:rsidRDefault="00C67291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t>____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9" o:spid="_x0000_s1029" type="#_x0000_t202" style="position:absolute;margin-left:-77.95pt;margin-top:282.1pt;width:40.55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" filled="f" stroked="f">
              <v:textbox>
                <w:txbxContent>
                  <w:p w14:paraId="396E5F07" w14:textId="77777777" w:rsidR="00E709C0" w:rsidRPr="00D927C8" w:rsidRDefault="00E709C0">
                    <w:pPr>
                      <w:rPr>
                        <w:rFonts w:ascii="Arial" w:hAnsi="Arial" w:cs="Arial"/>
                      </w:rPr>
                    </w:pPr>
                    <w:r>
                      <w:t>____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670D9"/>
    <w:multiLevelType w:val="multilevel"/>
    <w:tmpl w:val="440E3DA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>
    <w:nsid w:val="451879EE"/>
    <w:multiLevelType w:val="hybridMultilevel"/>
    <w:tmpl w:val="008400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C5C4FEB"/>
    <w:multiLevelType w:val="multilevel"/>
    <w:tmpl w:val="C5BEC2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-31680"/>
        </w:tabs>
        <w:ind w:left="794" w:hanging="79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05D"/>
    <w:rsid w:val="0001497B"/>
    <w:rsid w:val="0003098B"/>
    <w:rsid w:val="00045A6F"/>
    <w:rsid w:val="00091058"/>
    <w:rsid w:val="0009189E"/>
    <w:rsid w:val="0009402F"/>
    <w:rsid w:val="000B3A92"/>
    <w:rsid w:val="000B4F5C"/>
    <w:rsid w:val="000C2108"/>
    <w:rsid w:val="000C4E66"/>
    <w:rsid w:val="000E4552"/>
    <w:rsid w:val="000E5962"/>
    <w:rsid w:val="000F1C4C"/>
    <w:rsid w:val="000F4212"/>
    <w:rsid w:val="00174525"/>
    <w:rsid w:val="001914B1"/>
    <w:rsid w:val="001B4411"/>
    <w:rsid w:val="001F5A7F"/>
    <w:rsid w:val="001F76A2"/>
    <w:rsid w:val="002048F6"/>
    <w:rsid w:val="00245EEC"/>
    <w:rsid w:val="0024675A"/>
    <w:rsid w:val="00272C21"/>
    <w:rsid w:val="002B170A"/>
    <w:rsid w:val="002C65E1"/>
    <w:rsid w:val="002D3171"/>
    <w:rsid w:val="002D3B91"/>
    <w:rsid w:val="002E30AA"/>
    <w:rsid w:val="002F1232"/>
    <w:rsid w:val="002F1248"/>
    <w:rsid w:val="003149F0"/>
    <w:rsid w:val="00323AB0"/>
    <w:rsid w:val="003247EC"/>
    <w:rsid w:val="003403BA"/>
    <w:rsid w:val="00341CF3"/>
    <w:rsid w:val="0036130B"/>
    <w:rsid w:val="0038005D"/>
    <w:rsid w:val="00391253"/>
    <w:rsid w:val="003A72DC"/>
    <w:rsid w:val="003E49D1"/>
    <w:rsid w:val="003F2FA4"/>
    <w:rsid w:val="003F7A5B"/>
    <w:rsid w:val="004045D9"/>
    <w:rsid w:val="00423CE5"/>
    <w:rsid w:val="0044678C"/>
    <w:rsid w:val="00461BD4"/>
    <w:rsid w:val="004663D0"/>
    <w:rsid w:val="004667BF"/>
    <w:rsid w:val="00473F92"/>
    <w:rsid w:val="00491A23"/>
    <w:rsid w:val="00496114"/>
    <w:rsid w:val="004D013F"/>
    <w:rsid w:val="004D1562"/>
    <w:rsid w:val="004D6846"/>
    <w:rsid w:val="004D76D7"/>
    <w:rsid w:val="004E25CB"/>
    <w:rsid w:val="004E4C6E"/>
    <w:rsid w:val="00526FA8"/>
    <w:rsid w:val="00546CD1"/>
    <w:rsid w:val="00550256"/>
    <w:rsid w:val="0056515C"/>
    <w:rsid w:val="00570118"/>
    <w:rsid w:val="0057045F"/>
    <w:rsid w:val="0057113C"/>
    <w:rsid w:val="00594EB7"/>
    <w:rsid w:val="005D5673"/>
    <w:rsid w:val="005F280B"/>
    <w:rsid w:val="0061787F"/>
    <w:rsid w:val="0062721D"/>
    <w:rsid w:val="00632364"/>
    <w:rsid w:val="00644A00"/>
    <w:rsid w:val="00650B59"/>
    <w:rsid w:val="00653EA5"/>
    <w:rsid w:val="00654811"/>
    <w:rsid w:val="006655F7"/>
    <w:rsid w:val="00676D8C"/>
    <w:rsid w:val="0068343D"/>
    <w:rsid w:val="006963C8"/>
    <w:rsid w:val="006B7CC9"/>
    <w:rsid w:val="006D2305"/>
    <w:rsid w:val="006E0A1B"/>
    <w:rsid w:val="006F1758"/>
    <w:rsid w:val="007062DF"/>
    <w:rsid w:val="00711DB5"/>
    <w:rsid w:val="007165DF"/>
    <w:rsid w:val="007168CA"/>
    <w:rsid w:val="0072349B"/>
    <w:rsid w:val="00735F5A"/>
    <w:rsid w:val="007439E6"/>
    <w:rsid w:val="00764B78"/>
    <w:rsid w:val="007B0A5B"/>
    <w:rsid w:val="008115E4"/>
    <w:rsid w:val="008204FF"/>
    <w:rsid w:val="008252B1"/>
    <w:rsid w:val="008832B4"/>
    <w:rsid w:val="008B0FE9"/>
    <w:rsid w:val="009010A9"/>
    <w:rsid w:val="0090673E"/>
    <w:rsid w:val="00925091"/>
    <w:rsid w:val="00940A7C"/>
    <w:rsid w:val="00964B4E"/>
    <w:rsid w:val="009D35F2"/>
    <w:rsid w:val="00A401DA"/>
    <w:rsid w:val="00A731F8"/>
    <w:rsid w:val="00A84FF9"/>
    <w:rsid w:val="00AA11AF"/>
    <w:rsid w:val="00AC38B8"/>
    <w:rsid w:val="00AE2641"/>
    <w:rsid w:val="00B132B5"/>
    <w:rsid w:val="00B365D0"/>
    <w:rsid w:val="00B51487"/>
    <w:rsid w:val="00B72284"/>
    <w:rsid w:val="00B77321"/>
    <w:rsid w:val="00B934C6"/>
    <w:rsid w:val="00BB4233"/>
    <w:rsid w:val="00BC4533"/>
    <w:rsid w:val="00BE787A"/>
    <w:rsid w:val="00BF3760"/>
    <w:rsid w:val="00BF60E2"/>
    <w:rsid w:val="00C03284"/>
    <w:rsid w:val="00C27A24"/>
    <w:rsid w:val="00C375ED"/>
    <w:rsid w:val="00C46631"/>
    <w:rsid w:val="00C67291"/>
    <w:rsid w:val="00C70168"/>
    <w:rsid w:val="00CA0140"/>
    <w:rsid w:val="00CA7DB5"/>
    <w:rsid w:val="00CB0AD0"/>
    <w:rsid w:val="00CD2705"/>
    <w:rsid w:val="00CD6319"/>
    <w:rsid w:val="00CD70F3"/>
    <w:rsid w:val="00CF4F52"/>
    <w:rsid w:val="00CF5679"/>
    <w:rsid w:val="00D138D5"/>
    <w:rsid w:val="00D22E83"/>
    <w:rsid w:val="00D66F0F"/>
    <w:rsid w:val="00D8059D"/>
    <w:rsid w:val="00D839C6"/>
    <w:rsid w:val="00D87C4C"/>
    <w:rsid w:val="00D91AE4"/>
    <w:rsid w:val="00D927C8"/>
    <w:rsid w:val="00D95E50"/>
    <w:rsid w:val="00DB64AC"/>
    <w:rsid w:val="00DE168C"/>
    <w:rsid w:val="00DE2F49"/>
    <w:rsid w:val="00DF30DA"/>
    <w:rsid w:val="00DF3E0B"/>
    <w:rsid w:val="00E43125"/>
    <w:rsid w:val="00E4559A"/>
    <w:rsid w:val="00E54856"/>
    <w:rsid w:val="00E559A1"/>
    <w:rsid w:val="00E55FE5"/>
    <w:rsid w:val="00E658F0"/>
    <w:rsid w:val="00E709C0"/>
    <w:rsid w:val="00E81796"/>
    <w:rsid w:val="00ED13DE"/>
    <w:rsid w:val="00F22A7D"/>
    <w:rsid w:val="00F3187D"/>
    <w:rsid w:val="00F33ADB"/>
    <w:rsid w:val="00F81447"/>
    <w:rsid w:val="00F849D4"/>
    <w:rsid w:val="00FC4091"/>
    <w:rsid w:val="00FD033B"/>
    <w:rsid w:val="00FF24FA"/>
    <w:rsid w:val="00FF7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3AF8AC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212"/>
    <w:rPr>
      <w:sz w:val="24"/>
      <w:szCs w:val="24"/>
    </w:rPr>
  </w:style>
  <w:style w:type="paragraph" w:styleId="Heading1">
    <w:name w:val="heading 1"/>
    <w:basedOn w:val="Normal"/>
    <w:next w:val="Normal"/>
    <w:autoRedefine/>
    <w:qFormat/>
    <w:rsid w:val="004E4C6E"/>
    <w:pPr>
      <w:keepNext/>
      <w:spacing w:after="200"/>
      <w:outlineLvl w:val="0"/>
    </w:pPr>
    <w:rPr>
      <w:rFonts w:ascii="Arial" w:hAnsi="Arial" w:cs="Arial"/>
      <w:b/>
      <w:bCs/>
      <w:kern w:val="32"/>
      <w:szCs w:val="32"/>
    </w:rPr>
  </w:style>
  <w:style w:type="paragraph" w:styleId="Heading2">
    <w:name w:val="heading 2"/>
    <w:basedOn w:val="Normal"/>
    <w:next w:val="Normal"/>
    <w:autoRedefine/>
    <w:qFormat/>
    <w:rsid w:val="004E4C6E"/>
    <w:pPr>
      <w:keepNext/>
      <w:numPr>
        <w:ilvl w:val="1"/>
        <w:numId w:val="6"/>
      </w:numPr>
      <w:spacing w:after="200"/>
      <w:outlineLvl w:val="1"/>
    </w:pPr>
    <w:rPr>
      <w:rFonts w:ascii="Arial" w:hAnsi="Arial" w:cs="Arial"/>
      <w:b/>
      <w:bCs/>
      <w:iCs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rmatvorlageberschrift2Links0cmErsteZeile0cm">
    <w:name w:val="Formatvorlage Überschrift 2 + Links:  0 cm Erste Zeile:  0 cm"/>
    <w:basedOn w:val="Heading2"/>
    <w:autoRedefine/>
    <w:rsid w:val="004E4C6E"/>
    <w:rPr>
      <w:rFonts w:cs="Times New Roman"/>
      <w:iCs w:val="0"/>
      <w:szCs w:val="20"/>
    </w:rPr>
  </w:style>
  <w:style w:type="paragraph" w:styleId="Header">
    <w:name w:val="header"/>
    <w:basedOn w:val="Normal"/>
    <w:rsid w:val="0057113C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57113C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semiHidden/>
    <w:rsid w:val="00245EEC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676D8C"/>
  </w:style>
  <w:style w:type="character" w:styleId="Hyperlink">
    <w:name w:val="Hyperlink"/>
    <w:basedOn w:val="DefaultParagraphFont"/>
    <w:rsid w:val="00323AB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212"/>
    <w:rPr>
      <w:sz w:val="24"/>
      <w:szCs w:val="24"/>
    </w:rPr>
  </w:style>
  <w:style w:type="paragraph" w:styleId="Heading1">
    <w:name w:val="heading 1"/>
    <w:basedOn w:val="Normal"/>
    <w:next w:val="Normal"/>
    <w:autoRedefine/>
    <w:qFormat/>
    <w:rsid w:val="004E4C6E"/>
    <w:pPr>
      <w:keepNext/>
      <w:spacing w:after="200"/>
      <w:outlineLvl w:val="0"/>
    </w:pPr>
    <w:rPr>
      <w:rFonts w:ascii="Arial" w:hAnsi="Arial" w:cs="Arial"/>
      <w:b/>
      <w:bCs/>
      <w:kern w:val="32"/>
      <w:szCs w:val="32"/>
    </w:rPr>
  </w:style>
  <w:style w:type="paragraph" w:styleId="Heading2">
    <w:name w:val="heading 2"/>
    <w:basedOn w:val="Normal"/>
    <w:next w:val="Normal"/>
    <w:autoRedefine/>
    <w:qFormat/>
    <w:rsid w:val="004E4C6E"/>
    <w:pPr>
      <w:keepNext/>
      <w:numPr>
        <w:ilvl w:val="1"/>
        <w:numId w:val="6"/>
      </w:numPr>
      <w:spacing w:after="200"/>
      <w:outlineLvl w:val="1"/>
    </w:pPr>
    <w:rPr>
      <w:rFonts w:ascii="Arial" w:hAnsi="Arial" w:cs="Arial"/>
      <w:b/>
      <w:bCs/>
      <w:iCs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rmatvorlageberschrift2Links0cmErsteZeile0cm">
    <w:name w:val="Formatvorlage Überschrift 2 + Links:  0 cm Erste Zeile:  0 cm"/>
    <w:basedOn w:val="Heading2"/>
    <w:autoRedefine/>
    <w:rsid w:val="004E4C6E"/>
    <w:rPr>
      <w:rFonts w:cs="Times New Roman"/>
      <w:iCs w:val="0"/>
      <w:szCs w:val="20"/>
    </w:rPr>
  </w:style>
  <w:style w:type="paragraph" w:styleId="Header">
    <w:name w:val="header"/>
    <w:basedOn w:val="Normal"/>
    <w:rsid w:val="0057113C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57113C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semiHidden/>
    <w:rsid w:val="00245EEC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676D8C"/>
  </w:style>
  <w:style w:type="character" w:styleId="Hyperlink">
    <w:name w:val="Hyperlink"/>
    <w:basedOn w:val="DefaultParagraphFont"/>
    <w:rsid w:val="00323A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herder-institut.de/en/service-divisions/map-collection.html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header" Target="header2.xml"/><Relationship Id="rId15" Type="http://schemas.openxmlformats.org/officeDocument/2006/relationships/footer" Target="foot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wmf"/><Relationship Id="rId10" Type="http://schemas.openxmlformats.org/officeDocument/2006/relationships/hyperlink" Target="https://herderceuworkshop.wordpress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rms\AppData\Local\Temp\Brief_HI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97E43D-1AA1-7D4D-8A54-0827473B0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\Users\Harms\AppData\Local\Temp\Brief_HI.dot</Template>
  <TotalTime>12</TotalTime>
  <Pages>1</Pages>
  <Words>314</Words>
  <Characters>1796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Herder-Institut</Company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Harms</dc:creator>
  <cp:lastModifiedBy>VICTORIA HARMS</cp:lastModifiedBy>
  <cp:revision>5</cp:revision>
  <cp:lastPrinted>2012-04-24T10:06:00Z</cp:lastPrinted>
  <dcterms:created xsi:type="dcterms:W3CDTF">2015-11-11T01:07:00Z</dcterms:created>
  <dcterms:modified xsi:type="dcterms:W3CDTF">2015-11-11T09:37:00Z</dcterms:modified>
</cp:coreProperties>
</file>